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CB6F43" w14:textId="52CAA8AC" w:rsidR="00A16FD5" w:rsidRPr="002F00B9" w:rsidRDefault="00A16FD5" w:rsidP="002F00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color w:val="212121"/>
          <w:sz w:val="22"/>
          <w:szCs w:val="22"/>
        </w:rPr>
      </w:pPr>
      <w:r w:rsidRPr="002F00B9">
        <w:rPr>
          <w:rFonts w:ascii="Arial" w:eastAsia="Times New Roman" w:hAnsi="Arial" w:cs="Arial"/>
          <w:b/>
          <w:color w:val="212121"/>
          <w:sz w:val="22"/>
          <w:szCs w:val="22"/>
        </w:rPr>
        <w:t>Boosters:</w:t>
      </w:r>
      <w:r w:rsidR="0048365A" w:rsidRPr="002F00B9">
        <w:rPr>
          <w:rFonts w:ascii="Arial" w:eastAsia="Times New Roman" w:hAnsi="Arial" w:cs="Arial"/>
          <w:b/>
          <w:color w:val="212121"/>
          <w:sz w:val="22"/>
          <w:szCs w:val="22"/>
        </w:rPr>
        <w:t xml:space="preserve"> English</w:t>
      </w:r>
      <w:r w:rsidR="00A7043F" w:rsidRPr="002F00B9">
        <w:rPr>
          <w:rFonts w:ascii="Arial" w:eastAsia="Times New Roman" w:hAnsi="Arial" w:cs="Arial"/>
          <w:b/>
          <w:color w:val="212121"/>
          <w:sz w:val="22"/>
          <w:szCs w:val="22"/>
        </w:rPr>
        <w:t xml:space="preserve"> (message only)</w:t>
      </w:r>
    </w:p>
    <w:p w14:paraId="0C78650A" w14:textId="77777777" w:rsidR="00A16FD5" w:rsidRPr="006207F4" w:rsidRDefault="00A16FD5" w:rsidP="00A16FD5">
      <w:pPr>
        <w:rPr>
          <w:rFonts w:ascii="Arial" w:eastAsia="Times New Roman" w:hAnsi="Arial" w:cs="Arial"/>
          <w:color w:val="212121"/>
          <w:sz w:val="22"/>
          <w:szCs w:val="22"/>
        </w:rPr>
      </w:pPr>
      <w:r w:rsidRPr="006207F4">
        <w:rPr>
          <w:rFonts w:ascii="Arial" w:eastAsia="Times New Roman" w:hAnsi="Arial" w:cs="Arial"/>
          <w:color w:val="212121"/>
          <w:sz w:val="22"/>
          <w:szCs w:val="22"/>
        </w:rPr>
        <w:t> </w:t>
      </w:r>
    </w:p>
    <w:p w14:paraId="01C8E250" w14:textId="77777777" w:rsidR="00BF5CC7" w:rsidRPr="006207F4" w:rsidRDefault="00223C40" w:rsidP="00A16FD5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CCHS: </w:t>
      </w:r>
      <w:r w:rsidR="00A16FD5"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[FIRST NAME], </w:t>
      </w:r>
      <w:r w:rsidR="00752D83" w:rsidRPr="006207F4">
        <w:rPr>
          <w:rFonts w:ascii="Arial" w:eastAsia="Times New Roman" w:hAnsi="Arial" w:cs="Arial"/>
          <w:color w:val="000000"/>
          <w:sz w:val="22"/>
          <w:szCs w:val="22"/>
        </w:rPr>
        <w:t>o</w:t>
      </w:r>
      <w:r w:rsidR="00A16FD5"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ur records show that you are due for a COVID-19 booster shot. Don’t delay, </w:t>
      </w:r>
      <w:r w:rsidR="00BF5CC7"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visit </w:t>
      </w:r>
      <w:hyperlink r:id="rId5" w:history="1">
        <w:r w:rsidR="00BF5CC7" w:rsidRPr="006207F4">
          <w:rPr>
            <w:rStyle w:val="Hyperlink"/>
            <w:rFonts w:ascii="Arial" w:eastAsia="Times New Roman" w:hAnsi="Arial" w:cs="Arial"/>
            <w:sz w:val="22"/>
            <w:szCs w:val="22"/>
          </w:rPr>
          <w:t>https://covidvaccine.cchealth.org/COVIDVaccine/</w:t>
        </w:r>
      </w:hyperlink>
      <w:r w:rsidR="00BF5CC7"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8B6D00" w:rsidRPr="006207F4">
        <w:rPr>
          <w:rFonts w:ascii="Arial" w:eastAsia="Times New Roman" w:hAnsi="Arial" w:cs="Arial"/>
          <w:color w:val="000000"/>
          <w:sz w:val="22"/>
          <w:szCs w:val="22"/>
        </w:rPr>
        <w:t>and</w:t>
      </w:r>
      <w:r w:rsidR="00A16FD5"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 schedule your </w:t>
      </w:r>
      <w:r w:rsidR="004F749F" w:rsidRPr="006207F4">
        <w:rPr>
          <w:rFonts w:ascii="Arial" w:eastAsia="Times New Roman" w:hAnsi="Arial" w:cs="Arial"/>
          <w:color w:val="000000"/>
          <w:sz w:val="22"/>
          <w:szCs w:val="22"/>
        </w:rPr>
        <w:t>booster</w:t>
      </w:r>
      <w:r w:rsidR="00A16FD5"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 toda</w:t>
      </w:r>
      <w:r w:rsidR="00BF5CC7" w:rsidRPr="006207F4">
        <w:rPr>
          <w:rFonts w:ascii="Arial" w:eastAsia="Times New Roman" w:hAnsi="Arial" w:cs="Arial"/>
          <w:color w:val="000000"/>
          <w:sz w:val="22"/>
          <w:szCs w:val="22"/>
        </w:rPr>
        <w:t>y.</w:t>
      </w:r>
    </w:p>
    <w:p w14:paraId="129EDAF3" w14:textId="77777777" w:rsidR="00BF5CC7" w:rsidRDefault="00BF5CC7" w:rsidP="00A16FD5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7342657B" w14:textId="29130BB2" w:rsidR="00A7043F" w:rsidRPr="002F00B9" w:rsidRDefault="00A7043F" w:rsidP="002F00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color w:val="212121"/>
          <w:sz w:val="22"/>
          <w:szCs w:val="22"/>
        </w:rPr>
      </w:pPr>
      <w:r w:rsidRPr="002F00B9">
        <w:rPr>
          <w:rFonts w:ascii="Arial" w:eastAsia="Times New Roman" w:hAnsi="Arial" w:cs="Arial"/>
          <w:b/>
          <w:color w:val="212121"/>
          <w:sz w:val="22"/>
          <w:szCs w:val="22"/>
        </w:rPr>
        <w:t>Boosters: English (message + incentive)</w:t>
      </w:r>
    </w:p>
    <w:p w14:paraId="553C2248" w14:textId="77777777" w:rsidR="00A7043F" w:rsidRDefault="00A7043F" w:rsidP="00A16FD5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7EFC1512" w14:textId="77777777" w:rsidR="00A7043F" w:rsidRPr="006207F4" w:rsidRDefault="00A7043F" w:rsidP="00A7043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CCHS: [FIRST NAME], our records show that you are due for a COVID-19 booster shot. Don’t delay, visit </w:t>
      </w:r>
      <w:hyperlink r:id="rId6" w:history="1">
        <w:r w:rsidRPr="006207F4">
          <w:rPr>
            <w:rStyle w:val="Hyperlink"/>
            <w:rFonts w:ascii="Arial" w:eastAsia="Times New Roman" w:hAnsi="Arial" w:cs="Arial"/>
            <w:sz w:val="22"/>
            <w:szCs w:val="22"/>
          </w:rPr>
          <w:t>https://covidvaccine.cchealth.org/COVIDVaccine/</w:t>
        </w:r>
      </w:hyperlink>
      <w:r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 and schedule your booster today.</w:t>
      </w:r>
    </w:p>
    <w:p w14:paraId="27C1497A" w14:textId="77777777" w:rsidR="00A7043F" w:rsidRPr="006207F4" w:rsidRDefault="00A7043F" w:rsidP="00A7043F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3043E270" w14:textId="732B93AD" w:rsidR="00537143" w:rsidRDefault="001551D8" w:rsidP="00A16FD5">
      <w:r w:rsidRPr="006207F4">
        <w:rPr>
          <w:rFonts w:ascii="Arial" w:eastAsia="Times New Roman" w:hAnsi="Arial" w:cs="Arial"/>
          <w:color w:val="000000"/>
          <w:sz w:val="22"/>
          <w:szCs w:val="22"/>
        </w:rPr>
        <w:t>As a special incentive, if</w:t>
      </w:r>
      <w:r w:rsidR="00A16FD5"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 you are boosted within the next 2-weeks, you will be eligible for a $25 Amazon gift card. For more information visit </w:t>
      </w:r>
      <w:hyperlink r:id="rId7" w:history="1">
        <w:r w:rsidR="00537143" w:rsidRPr="00527781">
          <w:rPr>
            <w:rStyle w:val="Hyperlink"/>
          </w:rPr>
          <w:t>https://cchealth.org/medicalcenter/covid-vaccine-incentives.php</w:t>
        </w:r>
      </w:hyperlink>
    </w:p>
    <w:p w14:paraId="00ADCC89" w14:textId="77777777" w:rsidR="00537143" w:rsidRDefault="00537143" w:rsidP="00A16FD5"/>
    <w:p w14:paraId="2CB03651" w14:textId="5F990033" w:rsidR="00A16FD5" w:rsidRPr="002F00B9" w:rsidRDefault="00B123B4" w:rsidP="002F00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</w:rPr>
      </w:pPr>
      <w:r w:rsidRPr="002F00B9">
        <w:rPr>
          <w:rFonts w:ascii="Arial" w:eastAsia="Times New Roman" w:hAnsi="Arial" w:cs="Arial"/>
          <w:b/>
          <w:sz w:val="22"/>
          <w:szCs w:val="22"/>
        </w:rPr>
        <w:t>Boosters: Spanish</w:t>
      </w:r>
      <w:r w:rsidR="004E4360" w:rsidRPr="002F00B9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="004E4360" w:rsidRPr="002F00B9">
        <w:rPr>
          <w:rFonts w:ascii="Arial" w:eastAsia="Times New Roman" w:hAnsi="Arial" w:cs="Arial"/>
          <w:b/>
          <w:color w:val="212121"/>
          <w:sz w:val="22"/>
          <w:szCs w:val="22"/>
        </w:rPr>
        <w:t>(message only)</w:t>
      </w:r>
    </w:p>
    <w:p w14:paraId="7F207DBD" w14:textId="77777777" w:rsidR="00B123B4" w:rsidRPr="006207F4" w:rsidRDefault="00B123B4" w:rsidP="00A16FD5">
      <w:pPr>
        <w:rPr>
          <w:rFonts w:ascii="Arial" w:eastAsia="Times New Roman" w:hAnsi="Arial" w:cs="Arial"/>
          <w:sz w:val="22"/>
          <w:szCs w:val="22"/>
        </w:rPr>
      </w:pPr>
    </w:p>
    <w:p w14:paraId="1C84C455" w14:textId="77777777" w:rsidR="00B123B4" w:rsidRDefault="006207F4" w:rsidP="00A16FD5">
      <w:pPr>
        <w:rPr>
          <w:rFonts w:ascii="Arial" w:eastAsia="Times New Roman" w:hAnsi="Arial" w:cs="Arial"/>
          <w:sz w:val="22"/>
          <w:szCs w:val="22"/>
          <w:lang w:val="es-ES_tradnl"/>
        </w:rPr>
      </w:pPr>
      <w:r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CCHS: [FIRST NAME], </w:t>
      </w:r>
      <w:r w:rsidRPr="006207F4">
        <w:rPr>
          <w:rFonts w:ascii="Arial" w:eastAsia="Times New Roman" w:hAnsi="Arial" w:cs="Arial"/>
          <w:sz w:val="22"/>
          <w:szCs w:val="22"/>
          <w:lang w:val="es-ES_tradnl"/>
        </w:rPr>
        <w:t xml:space="preserve">nuestros registros indican que le corresponde una vacuna de refuerzo de COVID-19. No </w:t>
      </w:r>
      <w:r>
        <w:rPr>
          <w:rFonts w:ascii="Arial" w:eastAsia="Times New Roman" w:hAnsi="Arial" w:cs="Arial"/>
          <w:sz w:val="22"/>
          <w:szCs w:val="22"/>
          <w:lang w:val="es-ES_tradnl"/>
        </w:rPr>
        <w:t>espere</w:t>
      </w:r>
      <w:r w:rsidRPr="006207F4">
        <w:rPr>
          <w:rFonts w:ascii="Arial" w:eastAsia="Times New Roman" w:hAnsi="Arial" w:cs="Arial"/>
          <w:sz w:val="22"/>
          <w:szCs w:val="22"/>
          <w:lang w:val="es-ES_tradnl"/>
        </w:rPr>
        <w:t xml:space="preserve">, visite </w:t>
      </w:r>
      <w:hyperlink r:id="rId8" w:history="1">
        <w:r w:rsidR="00BE4B4B" w:rsidRPr="00C25DB2">
          <w:rPr>
            <w:rStyle w:val="Hyperlink"/>
            <w:rFonts w:ascii="Arial" w:eastAsia="Times New Roman" w:hAnsi="Arial" w:cs="Arial"/>
            <w:sz w:val="22"/>
            <w:szCs w:val="22"/>
            <w:lang w:val="es-ES_tradnl"/>
          </w:rPr>
          <w:t>https://covidvaccine.cchealth.org/covidvaccine/indexES.html</w:t>
        </w:r>
      </w:hyperlink>
      <w:r w:rsidR="00BE4B4B">
        <w:rPr>
          <w:rFonts w:ascii="Arial" w:eastAsia="Times New Roman" w:hAnsi="Arial" w:cs="Arial"/>
          <w:sz w:val="22"/>
          <w:szCs w:val="22"/>
          <w:lang w:val="es-ES_tradnl"/>
        </w:rPr>
        <w:t xml:space="preserve"> </w:t>
      </w:r>
      <w:r w:rsidRPr="006207F4">
        <w:rPr>
          <w:rFonts w:ascii="Arial" w:eastAsia="Times New Roman" w:hAnsi="Arial" w:cs="Arial"/>
          <w:sz w:val="22"/>
          <w:szCs w:val="22"/>
          <w:lang w:val="es-ES_tradnl"/>
        </w:rPr>
        <w:t>y programe su refuerzo hoy mismo.</w:t>
      </w:r>
    </w:p>
    <w:p w14:paraId="2C6CB058" w14:textId="77777777" w:rsidR="004E4360" w:rsidRDefault="004E4360" w:rsidP="00A16FD5">
      <w:pPr>
        <w:rPr>
          <w:rFonts w:ascii="Arial" w:eastAsia="Times New Roman" w:hAnsi="Arial" w:cs="Arial"/>
          <w:sz w:val="22"/>
          <w:szCs w:val="22"/>
          <w:lang w:val="es-ES_tradnl"/>
        </w:rPr>
      </w:pPr>
    </w:p>
    <w:p w14:paraId="60B5F409" w14:textId="0935FAD8" w:rsidR="004A2B75" w:rsidRPr="002F00B9" w:rsidRDefault="004E4360" w:rsidP="002F00B9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color w:val="212121"/>
          <w:sz w:val="22"/>
          <w:szCs w:val="22"/>
        </w:rPr>
      </w:pPr>
      <w:bookmarkStart w:id="0" w:name="_GoBack"/>
      <w:bookmarkEnd w:id="0"/>
      <w:r w:rsidRPr="002F00B9">
        <w:rPr>
          <w:rFonts w:ascii="Arial" w:eastAsia="Times New Roman" w:hAnsi="Arial" w:cs="Arial"/>
          <w:b/>
          <w:sz w:val="22"/>
          <w:szCs w:val="22"/>
        </w:rPr>
        <w:t>Boosters: Spanish</w:t>
      </w:r>
      <w:r w:rsidR="004A2B75" w:rsidRPr="002F00B9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="004A2B75" w:rsidRPr="002F00B9">
        <w:rPr>
          <w:rFonts w:ascii="Arial" w:eastAsia="Times New Roman" w:hAnsi="Arial" w:cs="Arial"/>
          <w:b/>
          <w:color w:val="212121"/>
          <w:sz w:val="22"/>
          <w:szCs w:val="22"/>
        </w:rPr>
        <w:t>(message + incentive)</w:t>
      </w:r>
    </w:p>
    <w:p w14:paraId="3F5FF5D4" w14:textId="77777777" w:rsidR="004E4360" w:rsidRPr="006207F4" w:rsidRDefault="004E4360" w:rsidP="004E4360">
      <w:pPr>
        <w:rPr>
          <w:rFonts w:ascii="Arial" w:eastAsia="Times New Roman" w:hAnsi="Arial" w:cs="Arial"/>
          <w:sz w:val="22"/>
          <w:szCs w:val="22"/>
        </w:rPr>
      </w:pPr>
    </w:p>
    <w:p w14:paraId="5F66A9D2" w14:textId="77777777" w:rsidR="004E4360" w:rsidRPr="006207F4" w:rsidRDefault="004E4360" w:rsidP="004E4360">
      <w:pPr>
        <w:rPr>
          <w:rFonts w:ascii="Arial" w:eastAsia="Times New Roman" w:hAnsi="Arial" w:cs="Arial"/>
          <w:sz w:val="22"/>
          <w:szCs w:val="22"/>
          <w:lang w:val="es-ES_tradnl"/>
        </w:rPr>
      </w:pPr>
      <w:r w:rsidRPr="006207F4">
        <w:rPr>
          <w:rFonts w:ascii="Arial" w:eastAsia="Times New Roman" w:hAnsi="Arial" w:cs="Arial"/>
          <w:color w:val="000000"/>
          <w:sz w:val="22"/>
          <w:szCs w:val="22"/>
        </w:rPr>
        <w:t xml:space="preserve">CCHS: [FIRST NAME], </w:t>
      </w:r>
      <w:r w:rsidRPr="006207F4">
        <w:rPr>
          <w:rFonts w:ascii="Arial" w:eastAsia="Times New Roman" w:hAnsi="Arial" w:cs="Arial"/>
          <w:sz w:val="22"/>
          <w:szCs w:val="22"/>
          <w:lang w:val="es-ES_tradnl"/>
        </w:rPr>
        <w:t xml:space="preserve">nuestros registros indican que le corresponde una vacuna de refuerzo de COVID-19. No </w:t>
      </w:r>
      <w:r>
        <w:rPr>
          <w:rFonts w:ascii="Arial" w:eastAsia="Times New Roman" w:hAnsi="Arial" w:cs="Arial"/>
          <w:sz w:val="22"/>
          <w:szCs w:val="22"/>
          <w:lang w:val="es-ES_tradnl"/>
        </w:rPr>
        <w:t>espere</w:t>
      </w:r>
      <w:r w:rsidRPr="006207F4">
        <w:rPr>
          <w:rFonts w:ascii="Arial" w:eastAsia="Times New Roman" w:hAnsi="Arial" w:cs="Arial"/>
          <w:sz w:val="22"/>
          <w:szCs w:val="22"/>
          <w:lang w:val="es-ES_tradnl"/>
        </w:rPr>
        <w:t>, visite</w:t>
      </w:r>
      <w:r w:rsidR="00BE4B4B">
        <w:rPr>
          <w:rFonts w:ascii="Arial" w:eastAsia="Times New Roman" w:hAnsi="Arial" w:cs="Arial"/>
          <w:sz w:val="22"/>
          <w:szCs w:val="22"/>
          <w:lang w:val="es-ES_tradnl"/>
        </w:rPr>
        <w:t xml:space="preserve"> </w:t>
      </w:r>
      <w:hyperlink r:id="rId9" w:history="1">
        <w:r w:rsidR="00BE4B4B" w:rsidRPr="00C25DB2">
          <w:rPr>
            <w:rStyle w:val="Hyperlink"/>
            <w:rFonts w:ascii="Arial" w:eastAsia="Times New Roman" w:hAnsi="Arial" w:cs="Arial"/>
            <w:sz w:val="22"/>
            <w:szCs w:val="22"/>
            <w:lang w:val="es-ES_tradnl"/>
          </w:rPr>
          <w:t>https://covidvaccine.cchealth.org/covidvaccine/indexES.html</w:t>
        </w:r>
      </w:hyperlink>
      <w:r w:rsidR="00BE4B4B">
        <w:rPr>
          <w:rFonts w:ascii="Arial" w:eastAsia="Times New Roman" w:hAnsi="Arial" w:cs="Arial"/>
          <w:sz w:val="22"/>
          <w:szCs w:val="22"/>
          <w:lang w:val="es-ES_tradnl"/>
        </w:rPr>
        <w:t xml:space="preserve">  </w:t>
      </w:r>
      <w:r w:rsidRPr="006207F4">
        <w:rPr>
          <w:rFonts w:ascii="Arial" w:eastAsia="Times New Roman" w:hAnsi="Arial" w:cs="Arial"/>
          <w:sz w:val="22"/>
          <w:szCs w:val="22"/>
          <w:lang w:val="es-ES_tradnl"/>
        </w:rPr>
        <w:t>y programe su refuerzo hoy mismo.</w:t>
      </w:r>
    </w:p>
    <w:p w14:paraId="008DB509" w14:textId="77777777" w:rsidR="004E4360" w:rsidRPr="006207F4" w:rsidRDefault="004E4360" w:rsidP="00A16FD5">
      <w:pPr>
        <w:rPr>
          <w:rFonts w:ascii="Arial" w:eastAsia="Times New Roman" w:hAnsi="Arial" w:cs="Arial"/>
          <w:sz w:val="22"/>
          <w:szCs w:val="22"/>
          <w:lang w:val="es-ES_tradnl"/>
        </w:rPr>
      </w:pPr>
    </w:p>
    <w:p w14:paraId="1C381DD9" w14:textId="359006B3" w:rsidR="00EC39C4" w:rsidRDefault="006207F4">
      <w:r w:rsidRPr="006207F4">
        <w:rPr>
          <w:rFonts w:ascii="Arial" w:eastAsia="Times New Roman" w:hAnsi="Arial" w:cs="Arial"/>
          <w:sz w:val="22"/>
          <w:szCs w:val="22"/>
        </w:rPr>
        <w:t xml:space="preserve">Como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incentivo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especial,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si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obtiene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</w:t>
      </w:r>
      <w:r w:rsidRPr="006207F4">
        <w:rPr>
          <w:rFonts w:ascii="Arial" w:hAnsi="Arial" w:cs="Arial"/>
          <w:sz w:val="22"/>
          <w:szCs w:val="22"/>
          <w:lang w:val="es-US"/>
        </w:rPr>
        <w:t xml:space="preserve">su vacuna de refuerzo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en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las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próximas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dos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semanas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,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podrá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recibir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una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tarjeta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regalo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de 25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dólares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de Amazon. Para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más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información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, </w:t>
      </w:r>
      <w:proofErr w:type="spellStart"/>
      <w:r w:rsidRPr="006207F4">
        <w:rPr>
          <w:rFonts w:ascii="Arial" w:eastAsia="Times New Roman" w:hAnsi="Arial" w:cs="Arial"/>
          <w:sz w:val="22"/>
          <w:szCs w:val="22"/>
        </w:rPr>
        <w:t>visite</w:t>
      </w:r>
      <w:proofErr w:type="spellEnd"/>
      <w:r w:rsidRPr="006207F4">
        <w:rPr>
          <w:rFonts w:ascii="Arial" w:eastAsia="Times New Roman" w:hAnsi="Arial" w:cs="Arial"/>
          <w:sz w:val="22"/>
          <w:szCs w:val="22"/>
        </w:rPr>
        <w:t xml:space="preserve"> </w:t>
      </w:r>
      <w:hyperlink r:id="rId10" w:history="1">
        <w:r w:rsidR="00537143" w:rsidRPr="00527781">
          <w:rPr>
            <w:rStyle w:val="Hyperlink"/>
          </w:rPr>
          <w:t>https://cchealth.org/medicalcenter/covid-vaccine-incentives-es.php</w:t>
        </w:r>
      </w:hyperlink>
    </w:p>
    <w:p w14:paraId="1FC63E50" w14:textId="77777777" w:rsidR="00537143" w:rsidRDefault="00537143"/>
    <w:sectPr w:rsidR="00537143" w:rsidSect="007962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B52D5F"/>
    <w:multiLevelType w:val="hybridMultilevel"/>
    <w:tmpl w:val="C71616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143"/>
    <w:rsid w:val="00150C31"/>
    <w:rsid w:val="001551D8"/>
    <w:rsid w:val="001674CB"/>
    <w:rsid w:val="00223C40"/>
    <w:rsid w:val="002D6684"/>
    <w:rsid w:val="002F00B9"/>
    <w:rsid w:val="00302B9F"/>
    <w:rsid w:val="00310AA9"/>
    <w:rsid w:val="0048365A"/>
    <w:rsid w:val="004A2B75"/>
    <w:rsid w:val="004E4360"/>
    <w:rsid w:val="004F749F"/>
    <w:rsid w:val="005131AC"/>
    <w:rsid w:val="00537143"/>
    <w:rsid w:val="00567F91"/>
    <w:rsid w:val="00575B8A"/>
    <w:rsid w:val="006207F4"/>
    <w:rsid w:val="00752D83"/>
    <w:rsid w:val="007962EE"/>
    <w:rsid w:val="007C0C36"/>
    <w:rsid w:val="00861517"/>
    <w:rsid w:val="008B6D00"/>
    <w:rsid w:val="00A16FD5"/>
    <w:rsid w:val="00A43A02"/>
    <w:rsid w:val="00A7043F"/>
    <w:rsid w:val="00AF1B75"/>
    <w:rsid w:val="00B123B4"/>
    <w:rsid w:val="00BE4B4B"/>
    <w:rsid w:val="00BF5CC7"/>
    <w:rsid w:val="00C4379C"/>
    <w:rsid w:val="00C7397A"/>
    <w:rsid w:val="00D22A00"/>
    <w:rsid w:val="00EC39C4"/>
    <w:rsid w:val="00F0015B"/>
    <w:rsid w:val="00F26475"/>
    <w:rsid w:val="00F8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755585"/>
  <w15:chartTrackingRefBased/>
  <w15:docId w15:val="{4141343F-F2AE-8F4A-8CA6-F0D023AC2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default">
    <w:name w:val="x_default"/>
    <w:basedOn w:val="Normal"/>
    <w:rsid w:val="00A16F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msonormal">
    <w:name w:val="x_msonormal"/>
    <w:basedOn w:val="Normal"/>
    <w:rsid w:val="00A16F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A16FD5"/>
  </w:style>
  <w:style w:type="character" w:styleId="Hyperlink">
    <w:name w:val="Hyperlink"/>
    <w:basedOn w:val="DefaultParagraphFont"/>
    <w:uiPriority w:val="99"/>
    <w:unhideWhenUsed/>
    <w:rsid w:val="00A16FD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C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79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F0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0028">
          <w:blockQuote w:val="1"/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8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vidvaccine.cchealth.org/covidvaccine/indexE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chealth.org/medicalcenter/covid-vaccine-incentives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vidvaccine.cchealth.org/COVIDVaccine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ovidvaccine.cchealth.org/COVIDVaccine/" TargetMode="External"/><Relationship Id="rId10" Type="http://schemas.openxmlformats.org/officeDocument/2006/relationships/hyperlink" Target="https://cchealth.org/medicalcenter/covid-vaccine-incentives-es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vidvaccine.cchealth.org/covidvaccine/indexES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ireillj/Dropbox/COVID%20testing/analysis%20plan/vaccine/booster/COVID_Booster_english_spanish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COVID_Booster_english_spanish.dotx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USC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TYC</dc:creator>
  <cp:keywords/>
  <dc:description/>
  <cp:lastModifiedBy>Mireille Jacobson</cp:lastModifiedBy>
  <cp:revision>2</cp:revision>
  <dcterms:created xsi:type="dcterms:W3CDTF">2022-12-08T19:42:00Z</dcterms:created>
  <dcterms:modified xsi:type="dcterms:W3CDTF">2022-12-08T19:42:00Z</dcterms:modified>
</cp:coreProperties>
</file>